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64679" w14:textId="60A1BD3F" w:rsidR="00702973" w:rsidRPr="008D60EE" w:rsidRDefault="00BA437D" w:rsidP="00115C60">
      <w:pPr>
        <w:pStyle w:val="Nagwek1"/>
        <w:spacing w:line="240" w:lineRule="auto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115C60">
      <w:pPr>
        <w:rPr>
          <w:sz w:val="16"/>
          <w:szCs w:val="10"/>
        </w:rPr>
      </w:pPr>
    </w:p>
    <w:p w14:paraId="7760D04C" w14:textId="69056D42" w:rsidR="00FA188D" w:rsidRDefault="00FA188D" w:rsidP="00115C60">
      <w:pPr>
        <w:pStyle w:val="Nagwek2"/>
        <w:spacing w:line="276" w:lineRule="auto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7BD2F75B" w:rsidR="00D670C1" w:rsidRDefault="00702973" w:rsidP="00115C60">
      <w:pPr>
        <w:spacing w:line="276" w:lineRule="auto"/>
      </w:pPr>
      <w:r w:rsidRPr="00B73AE6">
        <w:t xml:space="preserve">Nazwa: </w:t>
      </w:r>
      <w:r w:rsidR="00BE357F">
        <w:rPr>
          <w:b/>
        </w:rPr>
        <w:t>WÓJT GMINY DĄBRÓWKA</w:t>
      </w:r>
      <w:bookmarkStart w:id="2" w:name="_GoBack"/>
      <w:bookmarkEnd w:id="2"/>
    </w:p>
    <w:p w14:paraId="5D927E7E" w14:textId="0BE5F533" w:rsidR="006C48FA" w:rsidRDefault="00CF4C8E" w:rsidP="00115C60">
      <w:pPr>
        <w:pStyle w:val="Nagwek2"/>
        <w:spacing w:line="276" w:lineRule="auto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BE357F" w:rsidP="00115C60">
      <w:pPr>
        <w:pStyle w:val="Nagwek3"/>
        <w:spacing w:line="276" w:lineRule="auto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BE357F" w:rsidP="00115C60">
      <w:pPr>
        <w:pStyle w:val="Nagwek3"/>
        <w:spacing w:line="276" w:lineRule="auto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4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4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115C60">
      <w:pPr>
        <w:pStyle w:val="Nagwek2"/>
        <w:spacing w:line="276" w:lineRule="auto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5" w:name="_Hlk145671776"/>
    <w:p w14:paraId="7186DCFE" w14:textId="50C6FA64" w:rsidR="00F12646" w:rsidRDefault="00BE357F" w:rsidP="00115C60">
      <w:pPr>
        <w:pStyle w:val="Nagwek3"/>
        <w:spacing w:before="0" w:line="276" w:lineRule="auto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BE357F" w:rsidP="00115C60">
      <w:pPr>
        <w:pStyle w:val="Nagwek3"/>
        <w:spacing w:before="0" w:line="276" w:lineRule="auto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6" w:name="_Hlk145671398"/>
    </w:p>
    <w:p w14:paraId="71FE1FE8" w14:textId="62235BC5" w:rsidR="00986D77" w:rsidRPr="009F663C" w:rsidRDefault="00BE357F" w:rsidP="00115C60">
      <w:pPr>
        <w:pStyle w:val="Nagwek3"/>
        <w:spacing w:before="0" w:line="276" w:lineRule="auto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BE357F" w:rsidP="00115C60">
      <w:pPr>
        <w:pStyle w:val="Nagwek3"/>
        <w:spacing w:before="0" w:line="276" w:lineRule="auto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BE357F" w:rsidP="00115C60">
      <w:pPr>
        <w:pStyle w:val="Nagwek3"/>
        <w:spacing w:before="0" w:line="276" w:lineRule="auto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5"/>
    <w:bookmarkEnd w:id="6"/>
    <w:p w14:paraId="70F1E365" w14:textId="38F04966" w:rsidR="00EF3694" w:rsidRPr="00EF3694" w:rsidRDefault="003D23C8" w:rsidP="00EF3694">
      <w:pPr>
        <w:pStyle w:val="Nagwek2"/>
        <w:spacing w:line="276" w:lineRule="auto"/>
        <w:ind w:left="0" w:firstLine="108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7"/>
      <w:r w:rsidR="006C48FA" w:rsidRPr="00262523">
        <w:rPr>
          <w:rStyle w:val="Odwoanieprzypisukocowego"/>
          <w:b w:val="0"/>
        </w:rPr>
        <w:t>)</w:t>
      </w:r>
      <w:bookmarkStart w:id="8" w:name="_Hlk39475881"/>
      <w:bookmarkStart w:id="9" w:name="_Hlk39476049"/>
      <w:bookmarkEnd w:id="1"/>
    </w:p>
    <w:p w14:paraId="7FDFE9F3" w14:textId="59FD9960" w:rsidR="00702973" w:rsidRPr="008734F3" w:rsidRDefault="00702973" w:rsidP="00D1510C">
      <w:pPr>
        <w:spacing w:line="360" w:lineRule="auto"/>
      </w:pPr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1510C">
      <w:pPr>
        <w:spacing w:line="360" w:lineRule="auto"/>
      </w:pPr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1510C">
      <w:pPr>
        <w:spacing w:line="360" w:lineRule="auto"/>
      </w:pPr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115C60">
      <w:pPr>
        <w:spacing w:line="360" w:lineRule="auto"/>
      </w:pPr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115C60">
      <w:pPr>
        <w:spacing w:line="360" w:lineRule="auto"/>
      </w:pPr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115C60">
      <w:pPr>
        <w:spacing w:line="360" w:lineRule="auto"/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115C60">
      <w:pPr>
        <w:spacing w:line="360" w:lineRule="auto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115C60">
      <w:pPr>
        <w:spacing w:line="360" w:lineRule="auto"/>
      </w:pPr>
      <w:r w:rsidRPr="008734F3">
        <w:t>Adres skrytki ePUAP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115C60">
      <w:pPr>
        <w:pStyle w:val="Nagwek3"/>
        <w:spacing w:line="276" w:lineRule="auto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BFD1D8F" w:rsidR="00981079" w:rsidRPr="00115C60" w:rsidRDefault="00BE357F" w:rsidP="00115C60">
      <w:pPr>
        <w:spacing w:line="276" w:lineRule="auto"/>
        <w:rPr>
          <w:sz w:val="22"/>
        </w:rPr>
      </w:pPr>
      <w:sdt>
        <w:sdtPr>
          <w:rPr>
            <w:sz w:val="22"/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115C60">
            <w:rPr>
              <w:rFonts w:ascii="Segoe UI Symbol" w:eastAsia="MS Gothic" w:hAnsi="Segoe UI Symbol" w:cs="Segoe UI Symbol"/>
              <w:sz w:val="22"/>
              <w:lang w:eastAsia="en-US"/>
            </w:rPr>
            <w:t>☐</w:t>
          </w:r>
        </w:sdtContent>
      </w:sdt>
      <w:r w:rsidR="00981079" w:rsidRPr="00115C60">
        <w:rPr>
          <w:sz w:val="22"/>
          <w:lang w:eastAsia="en-US"/>
        </w:rPr>
        <w:t xml:space="preserve"> </w:t>
      </w:r>
      <w:r w:rsidR="00981079" w:rsidRPr="00115C60">
        <w:rPr>
          <w:sz w:val="18"/>
          <w:szCs w:val="16"/>
          <w:lang w:eastAsia="en-US"/>
        </w:rPr>
        <w:t xml:space="preserve">tak   </w:t>
      </w:r>
      <w:r w:rsidR="00981079" w:rsidRPr="00115C60">
        <w:rPr>
          <w:sz w:val="22"/>
          <w:lang w:eastAsia="en-US"/>
        </w:rPr>
        <w:t xml:space="preserve">     </w:t>
      </w:r>
      <w:sdt>
        <w:sdtPr>
          <w:rPr>
            <w:sz w:val="22"/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C60" w:rsidRPr="00115C60">
            <w:rPr>
              <w:rFonts w:ascii="Segoe UI Symbol" w:eastAsia="MS Gothic" w:hAnsi="Segoe UI Symbol" w:cs="Segoe UI Symbol"/>
              <w:sz w:val="22"/>
              <w:lang w:eastAsia="en-US"/>
            </w:rPr>
            <w:t>☐</w:t>
          </w:r>
        </w:sdtContent>
      </w:sdt>
      <w:r w:rsidR="00981079" w:rsidRPr="00115C60">
        <w:rPr>
          <w:sz w:val="22"/>
          <w:lang w:eastAsia="en-US"/>
        </w:rPr>
        <w:t xml:space="preserve"> </w:t>
      </w:r>
      <w:r w:rsidR="00981079" w:rsidRPr="00115C60">
        <w:rPr>
          <w:sz w:val="18"/>
          <w:szCs w:val="16"/>
          <w:lang w:eastAsia="en-US"/>
        </w:rPr>
        <w:t>nie</w:t>
      </w:r>
    </w:p>
    <w:p w14:paraId="46A89777" w14:textId="544693A7" w:rsidR="006C48FA" w:rsidRPr="00B73AE6" w:rsidRDefault="00AA71C4" w:rsidP="00115C60">
      <w:pPr>
        <w:pStyle w:val="Nagwek2"/>
        <w:spacing w:line="276" w:lineRule="auto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115C60">
      <w:pPr>
        <w:spacing w:line="276" w:lineRule="auto"/>
      </w:pPr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115C60">
      <w:pPr>
        <w:spacing w:line="360" w:lineRule="auto"/>
      </w:pPr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115C60">
      <w:pPr>
        <w:spacing w:line="360" w:lineRule="auto"/>
      </w:pPr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115C60">
      <w:pPr>
        <w:spacing w:line="360" w:lineRule="auto"/>
      </w:pPr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115C60">
      <w:pPr>
        <w:spacing w:line="360" w:lineRule="auto"/>
      </w:pPr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D1510C">
      <w:pPr>
        <w:pStyle w:val="Nagwek2"/>
        <w:spacing w:line="276" w:lineRule="auto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EF3694">
      <w:pPr>
        <w:spacing w:after="0" w:line="276" w:lineRule="auto"/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1F5D4A6F" w:rsidR="002E5798" w:rsidRPr="00A356F3" w:rsidRDefault="00BE357F" w:rsidP="00EF3694">
      <w:pPr>
        <w:tabs>
          <w:tab w:val="left" w:pos="2182"/>
        </w:tabs>
        <w:spacing w:after="0" w:line="360" w:lineRule="auto"/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F36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17FBD5C9" w:rsidR="00702973" w:rsidRDefault="00702973" w:rsidP="00EF3694">
      <w:pPr>
        <w:spacing w:line="360" w:lineRule="auto"/>
      </w:pPr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115C60">
      <w:pPr>
        <w:spacing w:line="360" w:lineRule="auto"/>
      </w:pPr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115C60">
      <w:pPr>
        <w:spacing w:line="360" w:lineRule="auto"/>
      </w:pPr>
      <w:r w:rsidRPr="00A356F3">
        <w:lastRenderedPageBreak/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115C60">
      <w:pPr>
        <w:spacing w:line="360" w:lineRule="auto"/>
      </w:pPr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115C60">
      <w:pPr>
        <w:spacing w:line="360" w:lineRule="auto"/>
      </w:pPr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115C60">
      <w:pPr>
        <w:spacing w:line="360" w:lineRule="auto"/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115C60">
      <w:pPr>
        <w:spacing w:line="360" w:lineRule="auto"/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677EED21" w14:textId="3F6B6FB7" w:rsidR="00115C60" w:rsidRPr="000A55D1" w:rsidRDefault="00554277" w:rsidP="00115C60">
      <w:pPr>
        <w:spacing w:line="360" w:lineRule="auto"/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115C60">
      <w:pPr>
        <w:pStyle w:val="Nagwek3"/>
        <w:spacing w:line="360" w:lineRule="auto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15C60">
      <w:pPr>
        <w:spacing w:line="360" w:lineRule="auto"/>
      </w:pPr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C105CD4" w14:textId="77777777" w:rsidR="006709F3" w:rsidRDefault="006709F3" w:rsidP="00115C60">
      <w:pPr>
        <w:spacing w:line="360" w:lineRule="auto"/>
      </w:pPr>
      <w:r>
        <w:t>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</w:p>
    <w:p w14:paraId="6CB6DFE4" w14:textId="77777777" w:rsidR="00115C60" w:rsidRDefault="006709F3" w:rsidP="00115C60">
      <w:pPr>
        <w:spacing w:line="360" w:lineRule="auto"/>
      </w:pPr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115C60">
        <w:t>…………………………………………………</w:t>
      </w:r>
      <w:r w:rsidR="00115C60" w:rsidRPr="00540F25">
        <w:t>……</w:t>
      </w:r>
      <w:r w:rsidR="00115C60">
        <w:t>….…………………………………………………</w:t>
      </w:r>
      <w:r w:rsidR="00115C60" w:rsidRPr="00540F25">
        <w:t>……</w:t>
      </w:r>
      <w:r w:rsidR="00115C60">
        <w:t>….…………………………………………………</w:t>
      </w:r>
      <w:r w:rsidR="00115C60" w:rsidRPr="00540F25">
        <w:t>……</w:t>
      </w:r>
      <w:r w:rsidR="00115C60">
        <w:t>….…………………………………………………</w:t>
      </w:r>
      <w:r w:rsidR="00115C60" w:rsidRPr="00540F25">
        <w:t>……</w:t>
      </w:r>
      <w:r w:rsidR="00115C60">
        <w:t>….……………………</w:t>
      </w:r>
    </w:p>
    <w:p w14:paraId="4AC6150B" w14:textId="77777777" w:rsidR="006709F3" w:rsidRDefault="006709F3" w:rsidP="00115C60">
      <w:pPr>
        <w:spacing w:line="360" w:lineRule="auto"/>
      </w:pPr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15C60">
      <w:pPr>
        <w:pStyle w:val="Nagwek3"/>
        <w:spacing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115C60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115C60">
            <w:pPr>
              <w:spacing w:before="0" w:after="0" w:line="276" w:lineRule="auto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115C60">
            <w:pPr>
              <w:pStyle w:val="Nagwek4"/>
              <w:spacing w:before="0" w:line="276" w:lineRule="auto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115C60">
            <w:pPr>
              <w:pStyle w:val="Nagwek4"/>
              <w:spacing w:before="0" w:after="0" w:line="276" w:lineRule="auto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115C60">
            <w:pPr>
              <w:pStyle w:val="Nagwek4"/>
              <w:spacing w:before="0" w:after="0" w:line="276" w:lineRule="auto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115C60">
            <w:pPr>
              <w:pStyle w:val="Nagwek4"/>
              <w:spacing w:before="0" w:line="276" w:lineRule="auto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15C60">
            <w:pPr>
              <w:spacing w:before="0" w:after="0" w:line="276" w:lineRule="auto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115C60">
            <w:pPr>
              <w:spacing w:before="0" w:after="0" w:line="276" w:lineRule="auto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115C60">
            <w:pPr>
              <w:spacing w:before="0" w:after="0" w:line="276" w:lineRule="auto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115C60">
            <w:pPr>
              <w:spacing w:before="0" w:after="0"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E357F" w:rsidP="00115C60">
            <w:pPr>
              <w:spacing w:before="0" w:after="0" w:line="276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E357F" w:rsidP="00115C60">
            <w:pPr>
              <w:spacing w:before="0" w:after="0"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115C60">
            <w:pPr>
              <w:spacing w:before="0" w:after="0" w:line="276" w:lineRule="auto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15C60">
      <w:pPr>
        <w:pStyle w:val="Nagwek3"/>
        <w:spacing w:line="276" w:lineRule="auto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115C60">
      <w:pPr>
        <w:spacing w:line="276" w:lineRule="auto"/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115C60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115C60">
            <w:pPr>
              <w:pStyle w:val="Nagwek4"/>
              <w:spacing w:before="0" w:line="276" w:lineRule="auto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7AE15F84" w14:textId="51DE71A0" w:rsidR="005F4B47" w:rsidRPr="00E52476" w:rsidRDefault="005F4B47" w:rsidP="00D1510C">
            <w:pPr>
              <w:pStyle w:val="Nagwek4"/>
              <w:spacing w:line="276" w:lineRule="auto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31A344E" w14:textId="3D101A90" w:rsidR="005F4B47" w:rsidRPr="00E52476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115C60">
            <w:pPr>
              <w:pStyle w:val="Nagwek4"/>
              <w:spacing w:line="276" w:lineRule="auto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 w:rsidP="00115C60">
            <w:pPr>
              <w:spacing w:before="0" w:after="0" w:line="276" w:lineRule="auto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115C60">
            <w:pPr>
              <w:spacing w:line="276" w:lineRule="auto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E357F" w:rsidP="00115C60">
            <w:pPr>
              <w:spacing w:line="276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E357F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 w:rsidP="00115C60">
            <w:pPr>
              <w:spacing w:line="276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7851D125" w14:textId="49918E4C" w:rsidR="00115C60" w:rsidRDefault="00115C60" w:rsidP="00115C60">
      <w:pPr>
        <w:spacing w:before="0" w:after="0" w:line="276" w:lineRule="auto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D1510C">
      <w:pPr>
        <w:pStyle w:val="Nagwek2"/>
        <w:spacing w:line="276" w:lineRule="auto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D1510C">
                <w:pPr>
                  <w:spacing w:line="276" w:lineRule="auto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D1510C">
            <w:pPr>
              <w:spacing w:line="276" w:lineRule="auto"/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D1510C">
                <w:pPr>
                  <w:spacing w:line="276" w:lineRule="auto"/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D1510C">
            <w:pPr>
              <w:spacing w:line="276" w:lineRule="auto"/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D1510C">
      <w:pPr>
        <w:spacing w:line="276" w:lineRule="auto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D1510C">
      <w:pPr>
        <w:pStyle w:val="Nagwek2"/>
        <w:spacing w:line="276" w:lineRule="auto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E357F" w:rsidP="00D1510C">
            <w:pPr>
              <w:spacing w:line="276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D1510C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E357F" w:rsidP="00D1510C">
            <w:pPr>
              <w:spacing w:line="276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D1510C">
            <w:pPr>
              <w:spacing w:line="276" w:lineRule="auto"/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E357F" w:rsidP="00D1510C">
            <w:pPr>
              <w:spacing w:line="276" w:lineRule="auto"/>
            </w:pPr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D1510C">
            <w:pPr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BE357F" w:rsidP="00D1510C">
            <w:pPr>
              <w:spacing w:line="276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31AD8D2" w14:textId="7F7B3864" w:rsidR="006709F3" w:rsidRDefault="00506371" w:rsidP="00D1510C">
            <w:pPr>
              <w:spacing w:line="276" w:lineRule="auto"/>
              <w:jc w:val="both"/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</w:p>
          <w:p w14:paraId="307A6781" w14:textId="2A192E88" w:rsidR="006709F3" w:rsidRPr="00973ABD" w:rsidRDefault="006709F3" w:rsidP="00D1510C">
            <w:pPr>
              <w:spacing w:line="276" w:lineRule="auto"/>
              <w:jc w:val="both"/>
              <w:rPr>
                <w:spacing w:val="-2"/>
                <w:sz w:val="16"/>
                <w:szCs w:val="16"/>
              </w:rPr>
            </w:pP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D1510C">
      <w:pPr>
        <w:spacing w:before="240" w:line="360" w:lineRule="auto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AD701F">
      <w:headerReference w:type="first" r:id="rId8"/>
      <w:endnotePr>
        <w:numFmt w:val="decimal"/>
      </w:endnotePr>
      <w:pgSz w:w="11906" w:h="16838" w:code="9"/>
      <w:pgMar w:top="993" w:right="1080" w:bottom="1276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5D1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5C60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ABA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09F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D701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357F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510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3694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B57ED-C49F-44CD-9A59-AFDFBAA5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8D637062.dotm</Template>
  <TotalTime>0</TotalTime>
  <Pages>3</Pages>
  <Words>890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2024-11-06T11:28:00Z</dcterms:created>
  <dcterms:modified xsi:type="dcterms:W3CDTF">2026-03-09T12:18:00Z</dcterms:modified>
</cp:coreProperties>
</file>